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8AEF58C" w14:textId="77777777" w:rsidR="00F54497" w:rsidRPr="00F54497" w:rsidRDefault="00F54497" w:rsidP="00F54497">
      <w:pPr>
        <w:jc w:val="center"/>
        <w:rPr>
          <w:sz w:val="28"/>
          <w:szCs w:val="28"/>
          <w:lang w:eastAsia="ru-RU"/>
        </w:rPr>
      </w:pPr>
      <w:bookmarkStart w:id="0" w:name="_GoBack"/>
      <w:bookmarkEnd w:id="0"/>
      <w:r w:rsidRPr="00F54497">
        <w:rPr>
          <w:sz w:val="28"/>
          <w:szCs w:val="28"/>
        </w:rPr>
        <w:t xml:space="preserve">ВОСТОЧНО-КАЗАХСТАНСКИЙ ТЕХНИЧЕСКИЙ УНИВЕРСИТЕТ </w:t>
      </w:r>
    </w:p>
    <w:p w14:paraId="2B0ED03B" w14:textId="77777777" w:rsidR="00F54497" w:rsidRPr="00F54497" w:rsidRDefault="00F54497" w:rsidP="00F54497">
      <w:pPr>
        <w:jc w:val="center"/>
        <w:rPr>
          <w:sz w:val="28"/>
          <w:szCs w:val="28"/>
        </w:rPr>
      </w:pPr>
      <w:r w:rsidRPr="00F54497">
        <w:rPr>
          <w:sz w:val="28"/>
          <w:szCs w:val="28"/>
        </w:rPr>
        <w:t xml:space="preserve">им. Д. </w:t>
      </w:r>
      <w:proofErr w:type="spellStart"/>
      <w:r w:rsidRPr="00F54497">
        <w:rPr>
          <w:sz w:val="28"/>
          <w:szCs w:val="28"/>
        </w:rPr>
        <w:t>Серикбаева</w:t>
      </w:r>
      <w:proofErr w:type="spellEnd"/>
    </w:p>
    <w:p w14:paraId="72572F23" w14:textId="77777777" w:rsidR="00F54497" w:rsidRPr="00F54497" w:rsidRDefault="00F54497" w:rsidP="00F54497">
      <w:pPr>
        <w:jc w:val="center"/>
        <w:rPr>
          <w:sz w:val="28"/>
          <w:szCs w:val="28"/>
        </w:rPr>
      </w:pPr>
    </w:p>
    <w:p w14:paraId="15B84B67" w14:textId="77777777" w:rsidR="00F54497" w:rsidRPr="00F54497" w:rsidRDefault="00F54497" w:rsidP="00F54497">
      <w:pPr>
        <w:jc w:val="center"/>
        <w:rPr>
          <w:sz w:val="28"/>
          <w:szCs w:val="28"/>
        </w:rPr>
      </w:pPr>
      <w:proofErr w:type="spellStart"/>
      <w:r w:rsidRPr="00F54497">
        <w:rPr>
          <w:sz w:val="28"/>
          <w:szCs w:val="28"/>
        </w:rPr>
        <w:t>ШАСиД</w:t>
      </w:r>
      <w:proofErr w:type="spellEnd"/>
    </w:p>
    <w:p w14:paraId="5A31614B" w14:textId="77777777" w:rsidR="00F54497" w:rsidRPr="00F54497" w:rsidRDefault="00F54497" w:rsidP="00F54497">
      <w:pPr>
        <w:rPr>
          <w:sz w:val="28"/>
          <w:szCs w:val="28"/>
        </w:rPr>
      </w:pPr>
    </w:p>
    <w:p w14:paraId="336E60E6" w14:textId="77777777" w:rsidR="00F54497" w:rsidRPr="00F54497" w:rsidRDefault="00F54497" w:rsidP="00F54497">
      <w:pPr>
        <w:jc w:val="center"/>
        <w:rPr>
          <w:b/>
          <w:sz w:val="28"/>
          <w:szCs w:val="28"/>
        </w:rPr>
      </w:pPr>
    </w:p>
    <w:p w14:paraId="2C882B8D" w14:textId="77777777" w:rsidR="00F54497" w:rsidRPr="00F54497" w:rsidRDefault="00F54497" w:rsidP="00F54497">
      <w:pPr>
        <w:jc w:val="both"/>
        <w:rPr>
          <w:sz w:val="28"/>
          <w:szCs w:val="28"/>
        </w:rPr>
      </w:pPr>
      <w:r w:rsidRPr="00F54497">
        <w:rPr>
          <w:b/>
          <w:sz w:val="28"/>
          <w:szCs w:val="28"/>
        </w:rPr>
        <w:t xml:space="preserve">Задание: </w:t>
      </w:r>
      <w:r w:rsidRPr="00EB3A60">
        <w:rPr>
          <w:b/>
          <w:bCs/>
          <w:sz w:val="28"/>
          <w:szCs w:val="28"/>
          <w:lang w:val="kk-KZ"/>
        </w:rPr>
        <w:t xml:space="preserve">«3D визуализация». </w:t>
      </w:r>
      <w:r w:rsidRPr="00EB3A60">
        <w:rPr>
          <w:sz w:val="28"/>
          <w:szCs w:val="28"/>
        </w:rPr>
        <w:t>В</w:t>
      </w:r>
      <w:r w:rsidRPr="00F54497">
        <w:rPr>
          <w:sz w:val="28"/>
          <w:szCs w:val="28"/>
        </w:rPr>
        <w:t xml:space="preserve">ыполнить 3D </w:t>
      </w:r>
      <w:r w:rsidR="00EB3A60">
        <w:rPr>
          <w:sz w:val="28"/>
          <w:szCs w:val="28"/>
          <w:lang w:val="kk-KZ"/>
        </w:rPr>
        <w:t>модель мебели и выполнить визуализацию.</w:t>
      </w:r>
    </w:p>
    <w:p w14:paraId="7EFB8B72" w14:textId="77777777" w:rsidR="00F54497" w:rsidRPr="00F54497" w:rsidRDefault="00F54497" w:rsidP="00F54497">
      <w:pPr>
        <w:jc w:val="both"/>
        <w:rPr>
          <w:sz w:val="28"/>
          <w:szCs w:val="28"/>
        </w:rPr>
      </w:pPr>
    </w:p>
    <w:p w14:paraId="1321A2B5" w14:textId="77777777" w:rsidR="00F54497" w:rsidRPr="00F54497" w:rsidRDefault="00F54497" w:rsidP="00F54497">
      <w:pPr>
        <w:jc w:val="both"/>
        <w:rPr>
          <w:sz w:val="28"/>
          <w:szCs w:val="28"/>
        </w:rPr>
      </w:pPr>
      <w:r w:rsidRPr="00F54497">
        <w:rPr>
          <w:b/>
          <w:sz w:val="28"/>
          <w:szCs w:val="28"/>
        </w:rPr>
        <w:t xml:space="preserve">Примечание: </w:t>
      </w:r>
      <w:r w:rsidRPr="00F54497">
        <w:rPr>
          <w:sz w:val="28"/>
          <w:szCs w:val="28"/>
        </w:rPr>
        <w:t>Задание выполнять</w:t>
      </w:r>
      <w:r w:rsidRPr="00F54497">
        <w:rPr>
          <w:b/>
          <w:sz w:val="28"/>
          <w:szCs w:val="28"/>
        </w:rPr>
        <w:t xml:space="preserve"> </w:t>
      </w:r>
      <w:r w:rsidRPr="00F54497">
        <w:rPr>
          <w:sz w:val="28"/>
          <w:szCs w:val="28"/>
        </w:rPr>
        <w:t xml:space="preserve">согласно своему варианту в программе Автокад. Вариант принимается по последней цифре шифра студента – номера </w:t>
      </w:r>
      <w:r w:rsidRPr="00F54497">
        <w:rPr>
          <w:sz w:val="28"/>
          <w:szCs w:val="28"/>
          <w:lang w:val="en-US"/>
        </w:rPr>
        <w:t>ID</w:t>
      </w:r>
      <w:r w:rsidRPr="00F54497">
        <w:rPr>
          <w:sz w:val="28"/>
          <w:szCs w:val="28"/>
        </w:rPr>
        <w:t xml:space="preserve">. Например, если номер </w:t>
      </w:r>
      <w:r w:rsidRPr="00F54497">
        <w:rPr>
          <w:sz w:val="28"/>
          <w:szCs w:val="28"/>
          <w:lang w:val="en-US"/>
        </w:rPr>
        <w:t>ID</w:t>
      </w:r>
      <w:r w:rsidRPr="00F54497">
        <w:rPr>
          <w:sz w:val="28"/>
          <w:szCs w:val="28"/>
        </w:rPr>
        <w:t xml:space="preserve"> -86485, то вариант-5</w:t>
      </w:r>
    </w:p>
    <w:p w14:paraId="0C6BAAD6" w14:textId="77777777" w:rsidR="00F54497" w:rsidRPr="00F54497" w:rsidRDefault="00F54497" w:rsidP="00F54497">
      <w:pPr>
        <w:jc w:val="both"/>
        <w:rPr>
          <w:rFonts w:eastAsia="Calibri"/>
          <w:sz w:val="28"/>
          <w:szCs w:val="28"/>
          <w:lang w:eastAsia="en-US"/>
        </w:rPr>
      </w:pPr>
      <w:r w:rsidRPr="00F54497">
        <w:rPr>
          <w:rFonts w:eastAsia="Calibri"/>
          <w:sz w:val="28"/>
          <w:szCs w:val="28"/>
          <w:lang w:eastAsia="en-US"/>
        </w:rPr>
        <w:t>Пример выполнения задания представлен в конце.</w:t>
      </w:r>
    </w:p>
    <w:p w14:paraId="1985863F" w14:textId="77777777" w:rsidR="00F54497" w:rsidRPr="00F54497" w:rsidRDefault="00F54497">
      <w:pPr>
        <w:pStyle w:val="western"/>
        <w:spacing w:before="0" w:after="0" w:line="240" w:lineRule="auto"/>
        <w:jc w:val="center"/>
      </w:pPr>
    </w:p>
    <w:p w14:paraId="327BE2B3" w14:textId="77777777" w:rsidR="00E55240" w:rsidRDefault="00E55240">
      <w:pPr>
        <w:rPr>
          <w:lang w:val="kk-KZ"/>
        </w:rPr>
      </w:pPr>
    </w:p>
    <w:p w14:paraId="55B4AF43" w14:textId="77777777" w:rsidR="00E55240" w:rsidRDefault="00E55240">
      <w:pPr>
        <w:tabs>
          <w:tab w:val="left" w:pos="1608"/>
        </w:tabs>
        <w:rPr>
          <w:lang w:val="kk-KZ"/>
        </w:rPr>
      </w:pPr>
    </w:p>
    <w:p w14:paraId="0FB48D10" w14:textId="77777777" w:rsidR="00EB3A60" w:rsidRDefault="00EB3A60">
      <w:pPr>
        <w:tabs>
          <w:tab w:val="left" w:pos="1608"/>
        </w:tabs>
        <w:rPr>
          <w:lang w:val="kk-KZ"/>
        </w:rPr>
      </w:pPr>
    </w:p>
    <w:p w14:paraId="1C944B9F" w14:textId="77777777" w:rsidR="00EB3A60" w:rsidRDefault="00EB3A60">
      <w:pPr>
        <w:tabs>
          <w:tab w:val="left" w:pos="1608"/>
        </w:tabs>
        <w:rPr>
          <w:lang w:val="kk-KZ"/>
        </w:rPr>
      </w:pPr>
    </w:p>
    <w:p w14:paraId="0025DE12" w14:textId="77777777" w:rsidR="00EB3A60" w:rsidRDefault="00EB3A60">
      <w:pPr>
        <w:tabs>
          <w:tab w:val="left" w:pos="1608"/>
        </w:tabs>
        <w:rPr>
          <w:lang w:val="kk-KZ"/>
        </w:rPr>
      </w:pPr>
    </w:p>
    <w:p w14:paraId="47C4FAB5" w14:textId="77777777" w:rsidR="00EB3A60" w:rsidRDefault="00EB3A60">
      <w:pPr>
        <w:tabs>
          <w:tab w:val="left" w:pos="1608"/>
        </w:tabs>
        <w:rPr>
          <w:lang w:val="kk-KZ"/>
        </w:rPr>
      </w:pPr>
    </w:p>
    <w:p w14:paraId="6AD2C500" w14:textId="77777777" w:rsidR="00EB3A60" w:rsidRDefault="00EB3A60">
      <w:pPr>
        <w:tabs>
          <w:tab w:val="left" w:pos="1608"/>
        </w:tabs>
        <w:rPr>
          <w:lang w:val="kk-KZ"/>
        </w:rPr>
      </w:pPr>
    </w:p>
    <w:p w14:paraId="32DC71A9" w14:textId="77777777" w:rsidR="00EB3A60" w:rsidRDefault="00EB3A60">
      <w:pPr>
        <w:tabs>
          <w:tab w:val="left" w:pos="1608"/>
        </w:tabs>
        <w:rPr>
          <w:lang w:val="kk-KZ"/>
        </w:rPr>
      </w:pPr>
    </w:p>
    <w:p w14:paraId="4E012028" w14:textId="77777777" w:rsidR="00EB3A60" w:rsidRDefault="00EB3A60">
      <w:pPr>
        <w:tabs>
          <w:tab w:val="left" w:pos="1608"/>
        </w:tabs>
        <w:rPr>
          <w:lang w:val="kk-KZ"/>
        </w:rPr>
      </w:pPr>
    </w:p>
    <w:p w14:paraId="1C3B8E7A" w14:textId="77777777" w:rsidR="00EB3A60" w:rsidRDefault="00EB3A60">
      <w:pPr>
        <w:tabs>
          <w:tab w:val="left" w:pos="1608"/>
        </w:tabs>
        <w:rPr>
          <w:lang w:val="kk-KZ"/>
        </w:rPr>
      </w:pPr>
    </w:p>
    <w:p w14:paraId="33D5A009" w14:textId="77777777" w:rsidR="00EB3A60" w:rsidRDefault="00EB3A60">
      <w:pPr>
        <w:tabs>
          <w:tab w:val="left" w:pos="1608"/>
        </w:tabs>
        <w:rPr>
          <w:lang w:val="kk-KZ"/>
        </w:rPr>
      </w:pPr>
    </w:p>
    <w:p w14:paraId="25693836" w14:textId="77777777" w:rsidR="00EB3A60" w:rsidRDefault="00EB3A60">
      <w:pPr>
        <w:tabs>
          <w:tab w:val="left" w:pos="1608"/>
        </w:tabs>
        <w:rPr>
          <w:lang w:val="kk-KZ"/>
        </w:rPr>
      </w:pPr>
    </w:p>
    <w:p w14:paraId="509E3945" w14:textId="77777777" w:rsidR="00EB3A60" w:rsidRDefault="00EB3A60">
      <w:pPr>
        <w:tabs>
          <w:tab w:val="left" w:pos="1608"/>
        </w:tabs>
        <w:rPr>
          <w:lang w:val="kk-KZ"/>
        </w:rPr>
      </w:pPr>
    </w:p>
    <w:p w14:paraId="6107FB1C" w14:textId="77777777" w:rsidR="00EB3A60" w:rsidRDefault="00EB3A60">
      <w:pPr>
        <w:tabs>
          <w:tab w:val="left" w:pos="1608"/>
        </w:tabs>
        <w:rPr>
          <w:lang w:val="kk-KZ"/>
        </w:rPr>
      </w:pPr>
    </w:p>
    <w:p w14:paraId="0A39425C" w14:textId="77777777" w:rsidR="00EB3A60" w:rsidRDefault="00EB3A60">
      <w:pPr>
        <w:tabs>
          <w:tab w:val="left" w:pos="1608"/>
        </w:tabs>
        <w:rPr>
          <w:lang w:val="kk-KZ"/>
        </w:rPr>
      </w:pPr>
    </w:p>
    <w:p w14:paraId="51B36716" w14:textId="77777777" w:rsidR="00EB3A60" w:rsidRDefault="00EB3A60">
      <w:pPr>
        <w:tabs>
          <w:tab w:val="left" w:pos="1608"/>
        </w:tabs>
        <w:rPr>
          <w:lang w:val="kk-KZ"/>
        </w:rPr>
      </w:pPr>
    </w:p>
    <w:p w14:paraId="6A86A283" w14:textId="77777777" w:rsidR="00EB3A60" w:rsidRDefault="00EB3A60">
      <w:pPr>
        <w:tabs>
          <w:tab w:val="left" w:pos="1608"/>
        </w:tabs>
        <w:rPr>
          <w:lang w:val="kk-KZ"/>
        </w:rPr>
      </w:pPr>
    </w:p>
    <w:p w14:paraId="4A156E88" w14:textId="77777777" w:rsidR="00EB3A60" w:rsidRDefault="00EB3A60">
      <w:pPr>
        <w:tabs>
          <w:tab w:val="left" w:pos="1608"/>
        </w:tabs>
        <w:rPr>
          <w:lang w:val="kk-KZ"/>
        </w:rPr>
      </w:pPr>
    </w:p>
    <w:p w14:paraId="333E234F" w14:textId="77777777" w:rsidR="00EB3A60" w:rsidRDefault="00EB3A60">
      <w:pPr>
        <w:tabs>
          <w:tab w:val="left" w:pos="1608"/>
        </w:tabs>
        <w:rPr>
          <w:lang w:val="kk-KZ"/>
        </w:rPr>
      </w:pPr>
    </w:p>
    <w:p w14:paraId="71DD679C" w14:textId="77777777" w:rsidR="00EB3A60" w:rsidRDefault="00EB3A60">
      <w:pPr>
        <w:tabs>
          <w:tab w:val="left" w:pos="1608"/>
        </w:tabs>
        <w:rPr>
          <w:lang w:val="kk-KZ"/>
        </w:rPr>
      </w:pPr>
    </w:p>
    <w:p w14:paraId="55DCCAAD" w14:textId="77777777" w:rsidR="00EB3A60" w:rsidRDefault="00EB3A60">
      <w:pPr>
        <w:tabs>
          <w:tab w:val="left" w:pos="1608"/>
        </w:tabs>
        <w:rPr>
          <w:lang w:val="kk-KZ"/>
        </w:rPr>
      </w:pPr>
    </w:p>
    <w:p w14:paraId="12582432" w14:textId="77777777" w:rsidR="00EB3A60" w:rsidRDefault="00EB3A60">
      <w:pPr>
        <w:tabs>
          <w:tab w:val="left" w:pos="1608"/>
        </w:tabs>
        <w:rPr>
          <w:lang w:val="kk-KZ"/>
        </w:rPr>
      </w:pPr>
    </w:p>
    <w:p w14:paraId="5A71415E" w14:textId="77777777" w:rsidR="00EB3A60" w:rsidRDefault="00EB3A60">
      <w:pPr>
        <w:tabs>
          <w:tab w:val="left" w:pos="1608"/>
        </w:tabs>
        <w:rPr>
          <w:lang w:val="kk-KZ"/>
        </w:rPr>
      </w:pPr>
    </w:p>
    <w:p w14:paraId="45E59D9F" w14:textId="77777777" w:rsidR="00EB3A60" w:rsidRDefault="00EB3A60">
      <w:pPr>
        <w:tabs>
          <w:tab w:val="left" w:pos="1608"/>
        </w:tabs>
        <w:rPr>
          <w:lang w:val="kk-KZ"/>
        </w:rPr>
      </w:pPr>
    </w:p>
    <w:p w14:paraId="14DCBAE0" w14:textId="77777777" w:rsidR="00EB3A60" w:rsidRDefault="00EB3A60">
      <w:pPr>
        <w:tabs>
          <w:tab w:val="left" w:pos="1608"/>
        </w:tabs>
        <w:rPr>
          <w:lang w:val="kk-KZ"/>
        </w:rPr>
      </w:pPr>
    </w:p>
    <w:p w14:paraId="72F9DC3E" w14:textId="77777777" w:rsidR="00EB3A60" w:rsidRDefault="00EB3A60">
      <w:pPr>
        <w:tabs>
          <w:tab w:val="left" w:pos="1608"/>
        </w:tabs>
        <w:rPr>
          <w:lang w:val="kk-KZ"/>
        </w:rPr>
      </w:pPr>
    </w:p>
    <w:p w14:paraId="7683318D" w14:textId="77777777" w:rsidR="00EB3A60" w:rsidRDefault="00EB3A60">
      <w:pPr>
        <w:tabs>
          <w:tab w:val="left" w:pos="1608"/>
        </w:tabs>
        <w:rPr>
          <w:lang w:val="kk-KZ"/>
        </w:rPr>
      </w:pPr>
    </w:p>
    <w:p w14:paraId="2210F851" w14:textId="77777777" w:rsidR="00EB3A60" w:rsidRDefault="00EB3A60">
      <w:pPr>
        <w:tabs>
          <w:tab w:val="left" w:pos="1608"/>
        </w:tabs>
        <w:rPr>
          <w:lang w:val="kk-KZ"/>
        </w:rPr>
      </w:pPr>
    </w:p>
    <w:p w14:paraId="00130C47" w14:textId="77777777" w:rsidR="00EB3A60" w:rsidRDefault="00EB3A60">
      <w:pPr>
        <w:tabs>
          <w:tab w:val="left" w:pos="1608"/>
        </w:tabs>
        <w:rPr>
          <w:lang w:val="kk-KZ"/>
        </w:rPr>
      </w:pPr>
    </w:p>
    <w:p w14:paraId="75CAB2E4" w14:textId="77777777" w:rsidR="00EB3A60" w:rsidRDefault="00EB3A60">
      <w:pPr>
        <w:tabs>
          <w:tab w:val="left" w:pos="1608"/>
        </w:tabs>
        <w:rPr>
          <w:lang w:val="kk-KZ"/>
        </w:rPr>
      </w:pPr>
    </w:p>
    <w:p w14:paraId="7C3DD062" w14:textId="77777777" w:rsidR="00EB3A60" w:rsidRDefault="00EB3A60">
      <w:pPr>
        <w:tabs>
          <w:tab w:val="left" w:pos="1608"/>
        </w:tabs>
        <w:rPr>
          <w:lang w:val="kk-KZ"/>
        </w:rPr>
      </w:pPr>
    </w:p>
    <w:p w14:paraId="6A703B4E" w14:textId="77777777" w:rsidR="00EB3A60" w:rsidRDefault="00EB3A60">
      <w:pPr>
        <w:tabs>
          <w:tab w:val="left" w:pos="1608"/>
        </w:tabs>
        <w:rPr>
          <w:lang w:val="kk-KZ"/>
        </w:rPr>
      </w:pPr>
    </w:p>
    <w:p w14:paraId="6EA01B57" w14:textId="77777777" w:rsidR="00EB3A60" w:rsidRDefault="00EB3A60">
      <w:pPr>
        <w:tabs>
          <w:tab w:val="left" w:pos="1608"/>
        </w:tabs>
        <w:rPr>
          <w:lang w:val="kk-KZ"/>
        </w:rPr>
      </w:pPr>
    </w:p>
    <w:p w14:paraId="0F45CA0D" w14:textId="77777777" w:rsidR="00EB3A60" w:rsidRDefault="00EB3A60">
      <w:pPr>
        <w:tabs>
          <w:tab w:val="left" w:pos="1608"/>
        </w:tabs>
        <w:rPr>
          <w:lang w:val="kk-KZ"/>
        </w:rPr>
      </w:pPr>
    </w:p>
    <w:p w14:paraId="03650881" w14:textId="77777777" w:rsidR="00EB3A60" w:rsidRDefault="00EB3A60">
      <w:pPr>
        <w:tabs>
          <w:tab w:val="left" w:pos="1608"/>
        </w:tabs>
        <w:rPr>
          <w:lang w:val="kk-KZ"/>
        </w:rPr>
      </w:pPr>
    </w:p>
    <w:p w14:paraId="5603DDAE" w14:textId="77777777" w:rsidR="00E55240" w:rsidRDefault="00EB3A60">
      <w:pPr>
        <w:ind w:firstLine="708"/>
        <w:jc w:val="center"/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 w:rsidR="0075182A">
        <w:rPr>
          <w:sz w:val="28"/>
          <w:szCs w:val="28"/>
          <w:lang w:val="kk-KZ" w:eastAsia="ru-RU"/>
        </w:rPr>
        <w:t>0</w:t>
      </w:r>
    </w:p>
    <w:p w14:paraId="6D5C4B7A" w14:textId="77777777" w:rsidR="00E55240" w:rsidRDefault="00E55240">
      <w:pPr>
        <w:rPr>
          <w:lang w:val="kk-KZ"/>
        </w:rPr>
      </w:pPr>
    </w:p>
    <w:p w14:paraId="08C87D69" w14:textId="77777777"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74A17096" wp14:editId="706922D3">
            <wp:extent cx="3562350" cy="3562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562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FE2D0" w14:textId="77777777" w:rsidR="00E55240" w:rsidRDefault="00E55240">
      <w:pPr>
        <w:jc w:val="center"/>
        <w:rPr>
          <w:lang w:val="en-US" w:eastAsia="ru-RU"/>
        </w:rPr>
      </w:pPr>
    </w:p>
    <w:p w14:paraId="5B2D0BD8" w14:textId="77777777" w:rsidR="00E55240" w:rsidRDefault="00E55240">
      <w:pPr>
        <w:jc w:val="center"/>
        <w:rPr>
          <w:lang w:val="en-US" w:eastAsia="ru-RU"/>
        </w:rPr>
      </w:pPr>
    </w:p>
    <w:p w14:paraId="6A2C45D7" w14:textId="77777777" w:rsidR="00E55240" w:rsidRDefault="00F54497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0C69EE12" wp14:editId="56DECDED">
            <wp:extent cx="2505075" cy="16287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21" r="-14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287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04A48" w14:textId="77777777" w:rsidR="00E55240" w:rsidRDefault="00E55240">
      <w:pPr>
        <w:jc w:val="center"/>
      </w:pPr>
    </w:p>
    <w:p w14:paraId="37AE8BB1" w14:textId="77777777" w:rsidR="00E55240" w:rsidRDefault="00E55240">
      <w:pPr>
        <w:jc w:val="center"/>
      </w:pPr>
    </w:p>
    <w:p w14:paraId="3E31CF7B" w14:textId="77777777" w:rsidR="00E55240" w:rsidRDefault="00E55240">
      <w:pPr>
        <w:jc w:val="center"/>
      </w:pPr>
    </w:p>
    <w:p w14:paraId="17F174C8" w14:textId="77777777" w:rsidR="00E55240" w:rsidRDefault="00E55240">
      <w:pPr>
        <w:jc w:val="center"/>
      </w:pPr>
    </w:p>
    <w:p w14:paraId="2519E0FE" w14:textId="77777777" w:rsidR="00E55240" w:rsidRDefault="00E55240">
      <w:pPr>
        <w:jc w:val="center"/>
      </w:pPr>
    </w:p>
    <w:p w14:paraId="6CD93CEC" w14:textId="77777777" w:rsidR="00E55240" w:rsidRDefault="00E55240">
      <w:pPr>
        <w:jc w:val="center"/>
      </w:pPr>
    </w:p>
    <w:p w14:paraId="650322F7" w14:textId="77777777" w:rsidR="00EB3A60" w:rsidRDefault="00EB3A60">
      <w:pPr>
        <w:jc w:val="center"/>
      </w:pPr>
    </w:p>
    <w:p w14:paraId="44615A09" w14:textId="77777777" w:rsidR="00EB3A60" w:rsidRDefault="00EB3A60">
      <w:pPr>
        <w:jc w:val="center"/>
      </w:pPr>
    </w:p>
    <w:p w14:paraId="65C7F238" w14:textId="77777777" w:rsidR="00EB3A60" w:rsidRDefault="00EB3A60">
      <w:pPr>
        <w:jc w:val="center"/>
      </w:pPr>
    </w:p>
    <w:p w14:paraId="42A43E36" w14:textId="77777777" w:rsidR="00EB3A60" w:rsidRDefault="00EB3A60">
      <w:pPr>
        <w:jc w:val="center"/>
      </w:pPr>
    </w:p>
    <w:p w14:paraId="31F37EBA" w14:textId="77777777" w:rsidR="00EB3A60" w:rsidRDefault="00EB3A60">
      <w:pPr>
        <w:jc w:val="center"/>
      </w:pPr>
    </w:p>
    <w:p w14:paraId="655168A1" w14:textId="77777777" w:rsidR="00EB3A60" w:rsidRDefault="00EB3A60">
      <w:pPr>
        <w:jc w:val="center"/>
      </w:pPr>
    </w:p>
    <w:p w14:paraId="7F27D821" w14:textId="77777777" w:rsidR="00EB3A60" w:rsidRDefault="00EB3A60">
      <w:pPr>
        <w:jc w:val="center"/>
      </w:pPr>
    </w:p>
    <w:p w14:paraId="369B5C8E" w14:textId="77777777" w:rsidR="00EB3A60" w:rsidRDefault="00EB3A60">
      <w:pPr>
        <w:jc w:val="center"/>
      </w:pPr>
    </w:p>
    <w:p w14:paraId="013A8317" w14:textId="77777777" w:rsidR="00EB3A60" w:rsidRDefault="00EB3A60">
      <w:pPr>
        <w:jc w:val="center"/>
      </w:pPr>
    </w:p>
    <w:p w14:paraId="3CC3B21E" w14:textId="77777777" w:rsidR="00EB3A60" w:rsidRDefault="00EB3A60">
      <w:pPr>
        <w:jc w:val="center"/>
      </w:pPr>
    </w:p>
    <w:p w14:paraId="3A94FB8C" w14:textId="77777777" w:rsidR="00EB3A60" w:rsidRDefault="00EB3A60">
      <w:pPr>
        <w:jc w:val="center"/>
      </w:pPr>
    </w:p>
    <w:p w14:paraId="0082F637" w14:textId="77777777" w:rsidR="00EB3A60" w:rsidRDefault="00EB3A60" w:rsidP="00EB3A60">
      <w:pPr>
        <w:tabs>
          <w:tab w:val="left" w:pos="1608"/>
        </w:tabs>
        <w:rPr>
          <w:lang w:val="kk-KZ"/>
        </w:rPr>
      </w:pPr>
    </w:p>
    <w:p w14:paraId="3B2C52FA" w14:textId="77777777" w:rsidR="00E55240" w:rsidRDefault="00EB3A60" w:rsidP="00EB3A60">
      <w:pPr>
        <w:ind w:firstLine="708"/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1</w:t>
      </w:r>
      <w:r>
        <w:rPr>
          <w:sz w:val="28"/>
          <w:szCs w:val="28"/>
          <w:lang w:val="en-US" w:eastAsia="ru-RU"/>
        </w:rPr>
        <w:t xml:space="preserve"> </w:t>
      </w:r>
    </w:p>
    <w:p w14:paraId="2E78271A" w14:textId="77777777"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14:paraId="5280CD10" w14:textId="77777777"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14:paraId="3247B6A1" w14:textId="77777777"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3C8EEF70" wp14:editId="52847C92">
            <wp:extent cx="5429250" cy="36290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4" b="11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629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613D6" w14:textId="77777777" w:rsidR="00E55240" w:rsidRDefault="00E55240">
      <w:pPr>
        <w:rPr>
          <w:lang w:val="en-US" w:eastAsia="ru-RU"/>
        </w:rPr>
      </w:pPr>
    </w:p>
    <w:p w14:paraId="29A3A7F3" w14:textId="77777777" w:rsidR="00E55240" w:rsidRDefault="00E55240">
      <w:pPr>
        <w:rPr>
          <w:lang w:val="en-US" w:eastAsia="ru-RU"/>
        </w:rPr>
      </w:pPr>
    </w:p>
    <w:p w14:paraId="066ED964" w14:textId="77777777" w:rsidR="00E55240" w:rsidRDefault="00E55240">
      <w:pPr>
        <w:rPr>
          <w:lang w:val="en-US" w:eastAsia="ru-RU"/>
        </w:rPr>
      </w:pPr>
    </w:p>
    <w:p w14:paraId="65968913" w14:textId="77777777" w:rsidR="00E55240" w:rsidRDefault="00E55240">
      <w:pPr>
        <w:rPr>
          <w:lang w:val="en-US" w:eastAsia="ru-RU"/>
        </w:rPr>
      </w:pPr>
    </w:p>
    <w:p w14:paraId="5B157D23" w14:textId="77777777" w:rsidR="00E55240" w:rsidRDefault="00F54497">
      <w:pPr>
        <w:rPr>
          <w:lang w:val="en-US" w:eastAsia="ru-RU"/>
        </w:rPr>
      </w:pPr>
      <w:r>
        <w:rPr>
          <w:noProof/>
          <w:lang w:val="en-US" w:eastAsia="en-US"/>
        </w:rPr>
        <w:drawing>
          <wp:anchor distT="0" distB="0" distL="0" distR="0" simplePos="0" relativeHeight="251653632" behindDoc="0" locked="0" layoutInCell="1" allowOverlap="1" wp14:anchorId="3FABC18F" wp14:editId="3B2D6098">
            <wp:simplePos x="0" y="0"/>
            <wp:positionH relativeFrom="column">
              <wp:posOffset>1908175</wp:posOffset>
            </wp:positionH>
            <wp:positionV relativeFrom="paragraph">
              <wp:posOffset>73025</wp:posOffset>
            </wp:positionV>
            <wp:extent cx="2813050" cy="2818130"/>
            <wp:effectExtent l="0" t="0" r="6350" b="1270"/>
            <wp:wrapSquare wrapText="largest"/>
            <wp:docPr id="2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-2" r="-2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28181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6E7C62" w14:textId="77777777" w:rsidR="00E55240" w:rsidRDefault="00E55240">
      <w:pPr>
        <w:rPr>
          <w:lang w:val="en-US" w:eastAsia="ru-RU"/>
        </w:rPr>
      </w:pPr>
    </w:p>
    <w:p w14:paraId="43A69F2E" w14:textId="77777777" w:rsidR="00E55240" w:rsidRDefault="00E55240">
      <w:pPr>
        <w:rPr>
          <w:lang w:val="en-US" w:eastAsia="ru-RU"/>
        </w:rPr>
      </w:pPr>
    </w:p>
    <w:p w14:paraId="6A3590E8" w14:textId="77777777" w:rsidR="00E55240" w:rsidRDefault="00E55240">
      <w:pPr>
        <w:rPr>
          <w:lang w:val="en-US" w:eastAsia="ru-RU"/>
        </w:rPr>
      </w:pPr>
    </w:p>
    <w:p w14:paraId="24051562" w14:textId="77777777" w:rsidR="00E55240" w:rsidRDefault="00E55240">
      <w:pPr>
        <w:rPr>
          <w:lang w:val="en-US" w:eastAsia="ru-RU"/>
        </w:rPr>
      </w:pPr>
    </w:p>
    <w:p w14:paraId="7212292A" w14:textId="77777777" w:rsidR="00E55240" w:rsidRDefault="00E55240">
      <w:pPr>
        <w:rPr>
          <w:lang w:val="en-US" w:eastAsia="ru-RU"/>
        </w:rPr>
      </w:pPr>
    </w:p>
    <w:p w14:paraId="3DC224EC" w14:textId="77777777" w:rsidR="00E55240" w:rsidRDefault="00E55240">
      <w:pPr>
        <w:rPr>
          <w:lang w:val="en-US" w:eastAsia="ru-RU"/>
        </w:rPr>
      </w:pPr>
    </w:p>
    <w:p w14:paraId="5C0F448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50C4E43B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2C748892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0DA81A6A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050A120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6E624EE3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4C794B15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64423EC4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5C6ED2BF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2297D8A8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365F74C2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070EF425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63B8F5B9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49B7A295" w14:textId="77777777" w:rsidR="00EB3A60" w:rsidRDefault="00EB3A60" w:rsidP="00EB3A60">
      <w:pPr>
        <w:tabs>
          <w:tab w:val="left" w:pos="1608"/>
        </w:tabs>
        <w:rPr>
          <w:lang w:val="kk-KZ"/>
        </w:rPr>
      </w:pPr>
    </w:p>
    <w:p w14:paraId="24E508F2" w14:textId="77777777" w:rsidR="00E55240" w:rsidRDefault="00EB3A60" w:rsidP="00EB3A60">
      <w:pPr>
        <w:ind w:firstLine="708"/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2</w:t>
      </w:r>
      <w:r>
        <w:rPr>
          <w:sz w:val="28"/>
          <w:szCs w:val="28"/>
          <w:lang w:val="en-US" w:eastAsia="ru-RU"/>
        </w:rPr>
        <w:t xml:space="preserve"> </w:t>
      </w:r>
    </w:p>
    <w:p w14:paraId="0194E51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4825472C" w14:textId="77777777" w:rsidR="00E55240" w:rsidRDefault="00E55240">
      <w:pPr>
        <w:rPr>
          <w:lang w:val="en-US" w:eastAsia="ru-RU"/>
        </w:rPr>
      </w:pPr>
    </w:p>
    <w:p w14:paraId="59283614" w14:textId="77777777"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56DF724C" wp14:editId="5530A799">
            <wp:extent cx="4895850" cy="4200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4" b="1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20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F936D" w14:textId="77777777" w:rsidR="00E55240" w:rsidRDefault="00E55240">
      <w:pPr>
        <w:rPr>
          <w:lang w:val="en-US" w:eastAsia="ru-RU"/>
        </w:rPr>
      </w:pPr>
    </w:p>
    <w:p w14:paraId="48B7A798" w14:textId="77777777" w:rsidR="00E55240" w:rsidRDefault="00E55240">
      <w:pPr>
        <w:rPr>
          <w:lang w:val="en-US" w:eastAsia="ru-RU"/>
        </w:rPr>
      </w:pPr>
    </w:p>
    <w:p w14:paraId="48A55ABE" w14:textId="77777777" w:rsidR="00E55240" w:rsidRDefault="00E55240">
      <w:pPr>
        <w:rPr>
          <w:lang w:val="en-US" w:eastAsia="ru-RU"/>
        </w:rPr>
      </w:pPr>
    </w:p>
    <w:p w14:paraId="0A9713C7" w14:textId="77777777"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469A7831" wp14:editId="2F01C0F3">
            <wp:extent cx="2733675" cy="27336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15" r="-15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E6A38" w14:textId="77777777" w:rsidR="00E55240" w:rsidRDefault="00E55240">
      <w:pPr>
        <w:rPr>
          <w:lang w:val="en-US" w:eastAsia="ru-RU"/>
        </w:rPr>
      </w:pPr>
    </w:p>
    <w:p w14:paraId="4F9DD7A2" w14:textId="77777777" w:rsidR="00E55240" w:rsidRDefault="00E55240">
      <w:pPr>
        <w:rPr>
          <w:lang w:val="en-US" w:eastAsia="ru-RU"/>
        </w:rPr>
      </w:pPr>
    </w:p>
    <w:p w14:paraId="75665444" w14:textId="77777777" w:rsidR="00E55240" w:rsidRDefault="00E55240">
      <w:pPr>
        <w:rPr>
          <w:lang w:val="en-US" w:eastAsia="ru-RU"/>
        </w:rPr>
      </w:pPr>
    </w:p>
    <w:p w14:paraId="71BB9C8D" w14:textId="77777777" w:rsidR="00E55240" w:rsidRDefault="00E55240">
      <w:pPr>
        <w:rPr>
          <w:lang w:val="en-US" w:eastAsia="ru-RU"/>
        </w:rPr>
      </w:pPr>
    </w:p>
    <w:p w14:paraId="4571C422" w14:textId="77777777" w:rsidR="00E55240" w:rsidRDefault="00E55240">
      <w:pPr>
        <w:rPr>
          <w:lang w:val="en-US" w:eastAsia="ru-RU"/>
        </w:rPr>
      </w:pPr>
    </w:p>
    <w:p w14:paraId="387E3062" w14:textId="77777777" w:rsidR="00E55240" w:rsidRDefault="00E55240">
      <w:pPr>
        <w:rPr>
          <w:lang w:val="en-US" w:eastAsia="ru-RU"/>
        </w:rPr>
      </w:pPr>
    </w:p>
    <w:p w14:paraId="5C12E5E2" w14:textId="77777777"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3</w:t>
      </w:r>
    </w:p>
    <w:p w14:paraId="5C09F77A" w14:textId="77777777" w:rsidR="00E55240" w:rsidRDefault="00E55240" w:rsidP="00EB3A60">
      <w:pPr>
        <w:ind w:firstLine="708"/>
        <w:jc w:val="center"/>
      </w:pPr>
    </w:p>
    <w:p w14:paraId="0567DE23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7CC19DE2" w14:textId="77777777"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14:paraId="2AD2D7A5" w14:textId="77777777" w:rsidR="00E55240" w:rsidRDefault="00F54497">
      <w:pPr>
        <w:ind w:firstLine="708"/>
        <w:jc w:val="center"/>
        <w:rPr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 wp14:anchorId="7153F940" wp14:editId="3D8DF753">
            <wp:extent cx="3267075" cy="47053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705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7A82F" w14:textId="77777777" w:rsidR="00E55240" w:rsidRDefault="00E55240">
      <w:pPr>
        <w:ind w:firstLine="708"/>
        <w:rPr>
          <w:lang w:val="kk-KZ" w:eastAsia="ru-RU"/>
        </w:rPr>
      </w:pPr>
    </w:p>
    <w:p w14:paraId="3BEC0BB6" w14:textId="77777777" w:rsidR="00E55240" w:rsidRDefault="00E55240">
      <w:pPr>
        <w:ind w:firstLine="708"/>
        <w:rPr>
          <w:lang w:val="kk-KZ" w:eastAsia="ru-RU"/>
        </w:rPr>
      </w:pPr>
    </w:p>
    <w:p w14:paraId="698A09AD" w14:textId="77777777" w:rsidR="00E55240" w:rsidRDefault="00E55240">
      <w:pPr>
        <w:rPr>
          <w:lang w:val="kk-KZ" w:eastAsia="ru-RU"/>
        </w:rPr>
      </w:pPr>
    </w:p>
    <w:p w14:paraId="6FA21367" w14:textId="77777777" w:rsidR="00E55240" w:rsidRDefault="00F54497">
      <w:pPr>
        <w:ind w:left="1843" w:firstLine="708"/>
        <w:rPr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 wp14:anchorId="0A55F45C" wp14:editId="1E8C32A8">
            <wp:extent cx="3905250" cy="25050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" t="-18" r="-11" b="-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505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F434A" w14:textId="77777777" w:rsidR="00E55240" w:rsidRDefault="00E55240">
      <w:pPr>
        <w:ind w:firstLine="708"/>
        <w:rPr>
          <w:lang w:val="kk-KZ" w:eastAsia="ru-RU"/>
        </w:rPr>
      </w:pPr>
    </w:p>
    <w:p w14:paraId="255544E0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53401ACB" w14:textId="77777777" w:rsidR="00EB3A60" w:rsidRDefault="00EB3A60" w:rsidP="00EB3A60">
      <w:pPr>
        <w:rPr>
          <w:sz w:val="28"/>
          <w:szCs w:val="28"/>
          <w:lang w:val="kk-KZ" w:eastAsia="ru-RU"/>
        </w:rPr>
      </w:pPr>
    </w:p>
    <w:p w14:paraId="5D50BA48" w14:textId="77777777"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4</w:t>
      </w:r>
    </w:p>
    <w:p w14:paraId="7D074281" w14:textId="77777777"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14:paraId="1A8F53B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078B48E8" w14:textId="77777777" w:rsidR="00E55240" w:rsidRDefault="00E55240">
      <w:pPr>
        <w:ind w:firstLine="708"/>
        <w:jc w:val="center"/>
      </w:pPr>
    </w:p>
    <w:p w14:paraId="0578B351" w14:textId="77777777" w:rsidR="00E55240" w:rsidRDefault="00E55240">
      <w:pPr>
        <w:ind w:firstLine="708"/>
        <w:rPr>
          <w:lang w:val="en-US" w:eastAsia="ru-RU"/>
        </w:rPr>
      </w:pPr>
    </w:p>
    <w:p w14:paraId="0283E566" w14:textId="77777777" w:rsidR="00E55240" w:rsidRDefault="00F54497">
      <w:pPr>
        <w:ind w:firstLine="708"/>
        <w:jc w:val="center"/>
      </w:pPr>
      <w:r>
        <w:rPr>
          <w:noProof/>
          <w:lang w:val="en-US" w:eastAsia="en-US"/>
        </w:rPr>
        <w:drawing>
          <wp:inline distT="0" distB="0" distL="0" distR="0" wp14:anchorId="03802A95" wp14:editId="66EE378B">
            <wp:extent cx="4495800" cy="4495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49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42BA9" w14:textId="77777777" w:rsidR="00E55240" w:rsidRDefault="00E55240">
      <w:pPr>
        <w:ind w:firstLine="708"/>
      </w:pPr>
    </w:p>
    <w:p w14:paraId="500BAF50" w14:textId="77777777" w:rsidR="00E55240" w:rsidRDefault="00E55240">
      <w:pPr>
        <w:ind w:firstLine="708"/>
      </w:pPr>
    </w:p>
    <w:p w14:paraId="6B517464" w14:textId="77777777" w:rsidR="00E55240" w:rsidRDefault="00F54497">
      <w:pPr>
        <w:ind w:firstLine="2268"/>
        <w:rPr>
          <w:sz w:val="28"/>
          <w:szCs w:val="28"/>
          <w:lang w:val="kk-KZ" w:eastAsia="ru-RU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 wp14:anchorId="5BD5D026" wp14:editId="349F16ED">
            <wp:extent cx="2571750" cy="24955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2" t="19456" r="17734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95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B027C" w14:textId="77777777" w:rsidR="00E55240" w:rsidRDefault="00E55240" w:rsidP="00EB3A60">
      <w:pPr>
        <w:rPr>
          <w:sz w:val="28"/>
          <w:szCs w:val="28"/>
          <w:lang w:val="kk-KZ" w:eastAsia="ru-RU"/>
        </w:rPr>
      </w:pPr>
    </w:p>
    <w:p w14:paraId="08CB271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74A7613D" w14:textId="77777777" w:rsidR="00E5524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5</w:t>
      </w:r>
      <w:r>
        <w:rPr>
          <w:sz w:val="28"/>
          <w:szCs w:val="28"/>
          <w:lang w:val="en-US" w:eastAsia="ru-RU"/>
        </w:rPr>
        <w:t xml:space="preserve"> </w:t>
      </w:r>
    </w:p>
    <w:p w14:paraId="544A50BA" w14:textId="77777777"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14:paraId="4207DB3E" w14:textId="77777777"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563F42C2" wp14:editId="53F10350">
            <wp:extent cx="3048000" cy="4648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1" r="20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64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2B409" w14:textId="77777777" w:rsidR="00E55240" w:rsidRDefault="00E55240">
      <w:pPr>
        <w:ind w:firstLine="708"/>
        <w:rPr>
          <w:lang w:val="en-US" w:eastAsia="ru-RU"/>
        </w:rPr>
      </w:pPr>
    </w:p>
    <w:p w14:paraId="4571A74B" w14:textId="77777777" w:rsidR="00E55240" w:rsidRDefault="00E55240">
      <w:pPr>
        <w:ind w:firstLine="708"/>
        <w:rPr>
          <w:lang w:val="en-US" w:eastAsia="ru-RU"/>
        </w:rPr>
      </w:pPr>
    </w:p>
    <w:p w14:paraId="342BC2E9" w14:textId="77777777" w:rsidR="00E55240" w:rsidRDefault="00E55240">
      <w:pPr>
        <w:ind w:firstLine="708"/>
      </w:pPr>
    </w:p>
    <w:p w14:paraId="0DE1363F" w14:textId="77777777" w:rsidR="00E55240" w:rsidRDefault="00F54497">
      <w:pPr>
        <w:ind w:left="1843" w:firstLine="708"/>
        <w:rPr>
          <w:sz w:val="28"/>
          <w:szCs w:val="28"/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 wp14:anchorId="6018F10C" wp14:editId="37E44329">
            <wp:extent cx="3448050" cy="23526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352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ABAF3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2F12A843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79CDDDB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69BFAB57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791D1E2A" w14:textId="77777777" w:rsidR="00E5524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 w:rsidR="0075182A">
        <w:rPr>
          <w:sz w:val="28"/>
          <w:szCs w:val="28"/>
          <w:lang w:val="kk-KZ" w:eastAsia="ru-RU"/>
        </w:rPr>
        <w:t>6</w:t>
      </w:r>
      <w:r>
        <w:rPr>
          <w:sz w:val="28"/>
          <w:szCs w:val="28"/>
          <w:lang w:val="en-US" w:eastAsia="ru-RU"/>
        </w:rPr>
        <w:t xml:space="preserve"> </w:t>
      </w:r>
    </w:p>
    <w:p w14:paraId="6D1B313C" w14:textId="77777777" w:rsidR="00E55240" w:rsidRDefault="00E55240">
      <w:pPr>
        <w:ind w:firstLine="708"/>
        <w:rPr>
          <w:lang w:val="en-US" w:eastAsia="ru-RU"/>
        </w:rPr>
      </w:pPr>
    </w:p>
    <w:p w14:paraId="473CADED" w14:textId="77777777"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4AF141A7" wp14:editId="247081A1">
            <wp:extent cx="4019550" cy="4724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5" r="16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72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942EC" w14:textId="77777777" w:rsidR="00E55240" w:rsidRDefault="00E55240">
      <w:pPr>
        <w:ind w:firstLine="708"/>
        <w:rPr>
          <w:lang w:val="en-US" w:eastAsia="ru-RU"/>
        </w:rPr>
      </w:pPr>
    </w:p>
    <w:p w14:paraId="78B9522A" w14:textId="77777777" w:rsidR="00E55240" w:rsidRDefault="00E55240">
      <w:pPr>
        <w:ind w:firstLine="708"/>
        <w:rPr>
          <w:lang w:val="en-US" w:eastAsia="ru-RU"/>
        </w:rPr>
      </w:pPr>
    </w:p>
    <w:p w14:paraId="78920DF7" w14:textId="77777777" w:rsidR="00E55240" w:rsidRDefault="00F54497">
      <w:pPr>
        <w:ind w:firstLine="1418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0B29CECA" wp14:editId="5DEED1EE">
            <wp:extent cx="3810000" cy="22955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5" b="19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95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EAE8D" w14:textId="77777777" w:rsidR="00E55240" w:rsidRDefault="00E55240">
      <w:pPr>
        <w:ind w:firstLine="708"/>
        <w:rPr>
          <w:lang w:val="en-US" w:eastAsia="ru-RU"/>
        </w:rPr>
      </w:pPr>
    </w:p>
    <w:p w14:paraId="17EB0768" w14:textId="77777777" w:rsidR="00E55240" w:rsidRDefault="00E55240">
      <w:pPr>
        <w:ind w:firstLine="708"/>
        <w:rPr>
          <w:lang w:val="en-US" w:eastAsia="ru-RU"/>
        </w:rPr>
      </w:pPr>
    </w:p>
    <w:p w14:paraId="2E87CC64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2AB8E73B" w14:textId="77777777"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14:paraId="128B802D" w14:textId="77777777"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14:paraId="0CC10B9A" w14:textId="77777777"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14:paraId="64E6D0D6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05E67CEF" w14:textId="77777777"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7</w:t>
      </w:r>
    </w:p>
    <w:p w14:paraId="76539278" w14:textId="77777777" w:rsidR="00E55240" w:rsidRDefault="00E55240">
      <w:pPr>
        <w:ind w:firstLine="708"/>
        <w:jc w:val="center"/>
      </w:pPr>
    </w:p>
    <w:p w14:paraId="7F2707E4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1766B13D" w14:textId="77777777"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2DF87A4B" wp14:editId="30785920">
            <wp:extent cx="2990850" cy="42862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6" r="13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286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A2AEE" w14:textId="77777777" w:rsidR="00E55240" w:rsidRDefault="00E55240">
      <w:pPr>
        <w:ind w:firstLine="708"/>
        <w:jc w:val="center"/>
        <w:rPr>
          <w:lang w:val="en-US" w:eastAsia="ru-RU"/>
        </w:rPr>
      </w:pPr>
    </w:p>
    <w:p w14:paraId="703DC805" w14:textId="77777777" w:rsidR="00E55240" w:rsidRDefault="00F54497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 wp14:anchorId="13FFFE37" wp14:editId="5EC8326F">
            <wp:extent cx="2352675" cy="29241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92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F66AC" w14:textId="77777777" w:rsidR="00E55240" w:rsidRDefault="00E55240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14:paraId="6E829BE3" w14:textId="77777777" w:rsidR="00E55240" w:rsidRDefault="00E55240">
      <w:pPr>
        <w:tabs>
          <w:tab w:val="left" w:pos="1524"/>
        </w:tabs>
        <w:ind w:firstLine="708"/>
        <w:jc w:val="center"/>
      </w:pPr>
    </w:p>
    <w:p w14:paraId="23A357A4" w14:textId="77777777" w:rsidR="00E55240" w:rsidRDefault="00E55240">
      <w:pPr>
        <w:ind w:firstLine="708"/>
        <w:rPr>
          <w:lang w:val="en-US" w:eastAsia="ru-RU"/>
        </w:rPr>
      </w:pPr>
    </w:p>
    <w:p w14:paraId="4C65F1F0" w14:textId="77777777" w:rsidR="00EB3A60" w:rsidRDefault="00EB3A60">
      <w:pPr>
        <w:ind w:firstLine="708"/>
        <w:rPr>
          <w:lang w:val="en-US" w:eastAsia="ru-RU"/>
        </w:rPr>
      </w:pPr>
    </w:p>
    <w:p w14:paraId="7DFF6956" w14:textId="77777777" w:rsidR="00EB3A60" w:rsidRDefault="00EB3A60">
      <w:pPr>
        <w:ind w:firstLine="708"/>
        <w:rPr>
          <w:lang w:val="en-US" w:eastAsia="ru-RU"/>
        </w:rPr>
      </w:pPr>
    </w:p>
    <w:p w14:paraId="4A7910B0" w14:textId="77777777"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8</w:t>
      </w:r>
    </w:p>
    <w:p w14:paraId="218200F0" w14:textId="77777777" w:rsidR="00E55240" w:rsidRDefault="00E55240">
      <w:pPr>
        <w:ind w:firstLine="708"/>
        <w:rPr>
          <w:lang w:val="en-US" w:eastAsia="ru-RU"/>
        </w:rPr>
      </w:pPr>
    </w:p>
    <w:p w14:paraId="136AB83A" w14:textId="77777777"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 wp14:anchorId="4143BDD7" wp14:editId="5ED6C210">
            <wp:extent cx="4562475" cy="45624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562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A5607" w14:textId="77777777" w:rsidR="00E55240" w:rsidRDefault="00E55240">
      <w:pPr>
        <w:ind w:firstLine="708"/>
        <w:rPr>
          <w:lang w:val="en-US" w:eastAsia="ru-RU"/>
        </w:rPr>
      </w:pPr>
    </w:p>
    <w:p w14:paraId="7332EC8F" w14:textId="77777777" w:rsidR="00E55240" w:rsidRDefault="00E55240">
      <w:pPr>
        <w:ind w:firstLine="708"/>
        <w:rPr>
          <w:lang w:val="en-US" w:eastAsia="ru-RU"/>
        </w:rPr>
      </w:pPr>
    </w:p>
    <w:p w14:paraId="03AA15A0" w14:textId="77777777" w:rsidR="00E55240" w:rsidRDefault="00E55240">
      <w:pPr>
        <w:tabs>
          <w:tab w:val="left" w:pos="2745"/>
        </w:tabs>
        <w:rPr>
          <w:lang w:val="en-US" w:eastAsia="ru-RU"/>
        </w:rPr>
      </w:pPr>
    </w:p>
    <w:p w14:paraId="2F0C5DBD" w14:textId="77777777" w:rsidR="00E55240" w:rsidRDefault="00F54497">
      <w:pPr>
        <w:ind w:firstLine="1985"/>
        <w:rPr>
          <w:sz w:val="28"/>
          <w:szCs w:val="28"/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 wp14:anchorId="6FDFBB4C" wp14:editId="75214A7E">
            <wp:extent cx="3705225" cy="28765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" t="-21" r="-17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87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4E17F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06FB83B5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79F85D90" w14:textId="77777777"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 w:rsidR="0075182A">
        <w:rPr>
          <w:sz w:val="28"/>
          <w:szCs w:val="28"/>
          <w:lang w:val="kk-KZ" w:eastAsia="ru-RU"/>
        </w:rPr>
        <w:t>9</w:t>
      </w:r>
    </w:p>
    <w:p w14:paraId="482A60F6" w14:textId="77777777" w:rsidR="00E55240" w:rsidRDefault="00E55240">
      <w:pPr>
        <w:ind w:firstLine="708"/>
        <w:jc w:val="center"/>
      </w:pPr>
    </w:p>
    <w:p w14:paraId="1CD69CC1" w14:textId="77777777"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14:paraId="7048545A" w14:textId="77777777" w:rsidR="00E55240" w:rsidRDefault="00F54497">
      <w:pPr>
        <w:ind w:firstLine="708"/>
        <w:jc w:val="center"/>
      </w:pPr>
      <w:r>
        <w:rPr>
          <w:noProof/>
          <w:lang w:val="en-US" w:eastAsia="en-US"/>
        </w:rPr>
        <w:drawing>
          <wp:inline distT="0" distB="0" distL="0" distR="0" wp14:anchorId="1933B598" wp14:editId="6FCA3865">
            <wp:extent cx="3505200" cy="44291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5" r="22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4291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90266" w14:textId="77777777" w:rsidR="00E55240" w:rsidRDefault="00E55240"/>
    <w:p w14:paraId="1D3DC6B8" w14:textId="77777777" w:rsidR="00E55240" w:rsidRDefault="00E55240"/>
    <w:p w14:paraId="65FD3524" w14:textId="77777777" w:rsidR="00E55240" w:rsidRDefault="00E55240"/>
    <w:p w14:paraId="3DEC9E0A" w14:textId="77777777" w:rsidR="00E55240" w:rsidRDefault="00E55240"/>
    <w:p w14:paraId="3977B80E" w14:textId="77777777" w:rsidR="00E55240" w:rsidRDefault="00F54497">
      <w:pPr>
        <w:ind w:firstLine="2552"/>
      </w:pPr>
      <w:r>
        <w:rPr>
          <w:noProof/>
          <w:lang w:val="en-US" w:eastAsia="en-US"/>
        </w:rPr>
        <w:drawing>
          <wp:inline distT="0" distB="0" distL="0" distR="0" wp14:anchorId="3BE27307" wp14:editId="7963A297">
            <wp:extent cx="3790950" cy="23241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" t="-12" r="-8" b="-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324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CC36F" w14:textId="77777777" w:rsidR="00E55240" w:rsidRDefault="00E55240"/>
    <w:p w14:paraId="704244B3" w14:textId="77777777" w:rsidR="00E55240" w:rsidRDefault="00EB3A60">
      <w:pPr>
        <w:tabs>
          <w:tab w:val="left" w:pos="2520"/>
        </w:tabs>
      </w:pPr>
      <w:r>
        <w:tab/>
      </w:r>
    </w:p>
    <w:p w14:paraId="39527CE4" w14:textId="77777777" w:rsidR="00E55240" w:rsidRDefault="00EB3A60">
      <w:pPr>
        <w:tabs>
          <w:tab w:val="left" w:pos="1428"/>
        </w:tabs>
      </w:pPr>
      <w:r>
        <w:tab/>
      </w:r>
    </w:p>
    <w:p w14:paraId="2C8E0607" w14:textId="77777777" w:rsidR="00E55240" w:rsidRDefault="00E5524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14:paraId="5F8A1428" w14:textId="77777777" w:rsidR="00E55240" w:rsidRDefault="00E5524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14:paraId="4F3425A9" w14:textId="77777777" w:rsidR="00E55240" w:rsidRDefault="00E55240"/>
    <w:p w14:paraId="1E95AA26" w14:textId="77777777" w:rsidR="00E55240" w:rsidRDefault="00E55240">
      <w:pPr>
        <w:rPr>
          <w:lang w:val="en-US" w:eastAsia="ru-RU"/>
        </w:rPr>
      </w:pPr>
    </w:p>
    <w:p w14:paraId="6EAD40E7" w14:textId="77777777" w:rsidR="00E55240" w:rsidRDefault="00E55240">
      <w:pPr>
        <w:rPr>
          <w:lang w:val="en-US" w:eastAsia="ru-RU"/>
        </w:rPr>
      </w:pPr>
    </w:p>
    <w:p w14:paraId="079FDA9A" w14:textId="77777777" w:rsidR="00E55240" w:rsidRDefault="00E55240">
      <w:pPr>
        <w:rPr>
          <w:lang w:val="en-US" w:eastAsia="ru-RU"/>
        </w:rPr>
      </w:pPr>
    </w:p>
    <w:p w14:paraId="1A920304" w14:textId="77777777" w:rsidR="00E55240" w:rsidRDefault="00E55240" w:rsidP="0075182A"/>
    <w:p w14:paraId="6E8A655A" w14:textId="77777777" w:rsidR="00E55240" w:rsidRDefault="00E55240">
      <w:pPr>
        <w:jc w:val="center"/>
      </w:pPr>
    </w:p>
    <w:p w14:paraId="4E5F10AD" w14:textId="77777777" w:rsidR="00E55240" w:rsidRDefault="00E55240"/>
    <w:p w14:paraId="300F94BD" w14:textId="77777777" w:rsidR="00E55240" w:rsidRDefault="00E55240">
      <w:pPr>
        <w:rPr>
          <w:lang w:val="en-US" w:eastAsia="ru-RU"/>
        </w:rPr>
      </w:pPr>
    </w:p>
    <w:p w14:paraId="60C9F2F8" w14:textId="77777777" w:rsidR="00E55240" w:rsidRDefault="00F54497">
      <w:pPr>
        <w:ind w:firstLine="708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7E616CE5" wp14:editId="7A9B78B6">
            <wp:extent cx="5608320" cy="4368124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2" t="20795" r="39847" b="7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84" cy="438203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B0BE8" w14:textId="77777777" w:rsidR="00E55240" w:rsidRDefault="00E55240">
      <w:pPr>
        <w:ind w:firstLine="708"/>
        <w:rPr>
          <w:lang w:val="en-US"/>
        </w:rPr>
      </w:pPr>
    </w:p>
    <w:p w14:paraId="118487C5" w14:textId="77777777" w:rsidR="00E55240" w:rsidRDefault="0075182A">
      <w:pPr>
        <w:jc w:val="center"/>
      </w:pPr>
      <w:r>
        <w:rPr>
          <w:lang w:val="kk-KZ"/>
        </w:rPr>
        <w:t>Рисунок 1. Пример выполненного</w:t>
      </w:r>
      <w:r w:rsidR="00EB3A60">
        <w:rPr>
          <w:lang w:val="kk-KZ"/>
        </w:rPr>
        <w:t xml:space="preserve"> задания</w:t>
      </w:r>
    </w:p>
    <w:p w14:paraId="245944CB" w14:textId="77777777" w:rsidR="00E55240" w:rsidRDefault="00E55240">
      <w:pPr>
        <w:rPr>
          <w:lang w:val="kk-KZ"/>
        </w:rPr>
      </w:pPr>
    </w:p>
    <w:p w14:paraId="0FB0EA61" w14:textId="77777777" w:rsidR="00E55240" w:rsidRDefault="00E55240">
      <w:pPr>
        <w:jc w:val="both"/>
        <w:rPr>
          <w:lang w:val="kk-KZ"/>
        </w:rPr>
      </w:pPr>
    </w:p>
    <w:p w14:paraId="111C3B6C" w14:textId="77777777" w:rsidR="00E55240" w:rsidRDefault="00E55240">
      <w:pPr>
        <w:jc w:val="both"/>
        <w:rPr>
          <w:szCs w:val="28"/>
        </w:rPr>
      </w:pPr>
    </w:p>
    <w:p w14:paraId="032049D9" w14:textId="77777777" w:rsidR="00E55240" w:rsidRDefault="00E55240">
      <w:pPr>
        <w:rPr>
          <w:szCs w:val="28"/>
        </w:rPr>
      </w:pPr>
    </w:p>
    <w:p w14:paraId="08BDB25F" w14:textId="77777777" w:rsidR="00E55240" w:rsidRDefault="00E55240">
      <w:pPr>
        <w:rPr>
          <w:szCs w:val="28"/>
          <w:lang w:val="kk-KZ"/>
        </w:rPr>
      </w:pPr>
    </w:p>
    <w:p w14:paraId="7070A441" w14:textId="77777777" w:rsidR="00E55240" w:rsidRDefault="00E55240">
      <w:pPr>
        <w:rPr>
          <w:szCs w:val="28"/>
          <w:lang w:val="kk-KZ"/>
        </w:rPr>
      </w:pPr>
    </w:p>
    <w:p w14:paraId="2C5A35DC" w14:textId="77777777" w:rsidR="00E55240" w:rsidRDefault="00E55240">
      <w:pPr>
        <w:rPr>
          <w:lang w:val="kk-KZ"/>
        </w:rPr>
      </w:pPr>
    </w:p>
    <w:p w14:paraId="1BD104FA" w14:textId="77777777" w:rsidR="00E55240" w:rsidRDefault="00E55240">
      <w:pPr>
        <w:rPr>
          <w:lang w:val="kk-KZ"/>
        </w:rPr>
      </w:pPr>
    </w:p>
    <w:p w14:paraId="3CB8AC4F" w14:textId="77777777" w:rsidR="00E55240" w:rsidRDefault="00E55240">
      <w:pPr>
        <w:rPr>
          <w:lang w:val="kk-KZ"/>
        </w:rPr>
      </w:pPr>
    </w:p>
    <w:p w14:paraId="13B7231A" w14:textId="77777777" w:rsidR="00E55240" w:rsidRDefault="00E55240">
      <w:pPr>
        <w:rPr>
          <w:szCs w:val="28"/>
          <w:lang w:val="kk-KZ"/>
        </w:rPr>
      </w:pPr>
    </w:p>
    <w:p w14:paraId="73CA4C19" w14:textId="77777777" w:rsidR="00E55240" w:rsidRDefault="00E55240">
      <w:pPr>
        <w:rPr>
          <w:szCs w:val="28"/>
          <w:lang w:val="kk-KZ"/>
        </w:rPr>
      </w:pPr>
    </w:p>
    <w:p w14:paraId="32D64901" w14:textId="77777777" w:rsidR="00E55240" w:rsidRDefault="00E55240">
      <w:pPr>
        <w:rPr>
          <w:szCs w:val="28"/>
          <w:lang w:val="kk-KZ"/>
        </w:rPr>
      </w:pPr>
    </w:p>
    <w:p w14:paraId="61BB70D2" w14:textId="77777777" w:rsidR="00E55240" w:rsidRPr="0075182A" w:rsidRDefault="00E55240"/>
    <w:p w14:paraId="6EE410BD" w14:textId="77777777" w:rsidR="00E55240" w:rsidRDefault="00E55240">
      <w:pPr>
        <w:rPr>
          <w:szCs w:val="28"/>
          <w:lang w:val="kk-KZ"/>
        </w:rPr>
      </w:pPr>
    </w:p>
    <w:p w14:paraId="3E630471" w14:textId="77777777" w:rsidR="00E55240" w:rsidRDefault="00E55240">
      <w:pPr>
        <w:rPr>
          <w:szCs w:val="28"/>
          <w:lang w:val="kk-KZ"/>
        </w:rPr>
      </w:pPr>
    </w:p>
    <w:p w14:paraId="77AE3E89" w14:textId="77777777" w:rsidR="00E55240" w:rsidRDefault="00E55240">
      <w:pPr>
        <w:rPr>
          <w:szCs w:val="28"/>
          <w:lang w:val="kk-KZ"/>
        </w:rPr>
      </w:pPr>
    </w:p>
    <w:p w14:paraId="72A205A7" w14:textId="77777777" w:rsidR="00E55240" w:rsidRDefault="00E55240">
      <w:pPr>
        <w:rPr>
          <w:lang w:val="kk-KZ"/>
        </w:rPr>
      </w:pPr>
    </w:p>
    <w:p w14:paraId="4CBFC97C" w14:textId="77777777" w:rsidR="00F54497" w:rsidRDefault="00F54497">
      <w:pPr>
        <w:rPr>
          <w:szCs w:val="28"/>
          <w:lang w:val="kk-KZ"/>
        </w:rPr>
      </w:pPr>
    </w:p>
    <w:sectPr w:rsidR="00F54497">
      <w:pgSz w:w="11906" w:h="16838"/>
      <w:pgMar w:top="1418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497"/>
    <w:rsid w:val="0075182A"/>
    <w:rsid w:val="00E143E2"/>
    <w:rsid w:val="00E55240"/>
    <w:rsid w:val="00EB3A60"/>
    <w:rsid w:val="00F5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4CDD84D"/>
  <w15:chartTrackingRefBased/>
  <w15:docId w15:val="{62193C5B-58ED-4054-82B7-A106B3288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rPr>
      <w:sz w:val="24"/>
      <w:szCs w:val="24"/>
    </w:rPr>
  </w:style>
  <w:style w:type="character" w:customStyle="1" w:styleId="a4">
    <w:name w:val="Нижний колонтитул Знак"/>
    <w:rPr>
      <w:sz w:val="24"/>
      <w:szCs w:val="24"/>
    </w:rPr>
  </w:style>
  <w:style w:type="paragraph" w:customStyle="1" w:styleId="10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12">
    <w:name w:val="Название объекта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8">
    <w:name w:val="Normal (Web)"/>
    <w:basedOn w:val="a"/>
    <w:pPr>
      <w:spacing w:before="280" w:after="280"/>
    </w:p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paragraph" w:customStyle="1" w:styleId="ad">
    <w:name w:val="Содержимое врезки"/>
    <w:basedOn w:val="a"/>
  </w:style>
  <w:style w:type="paragraph" w:customStyle="1" w:styleId="western">
    <w:name w:val="western"/>
    <w:basedOn w:val="a"/>
    <w:pPr>
      <w:spacing w:before="280" w:after="142" w:line="276" w:lineRule="auto"/>
    </w:pPr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azirhanova\Desktop\3&#1076;%20&#1074;&#1080;&#1079;&#1091;&#1072;&#1083;&#1080;&#1079;&#1072;&#1094;&#1080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3д визуализация</Template>
  <TotalTime>0</TotalTime>
  <Pages>13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22</vt:lpstr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</dc:title>
  <dc:subject/>
  <dc:creator>Жулдыз Уазырханова</dc:creator>
  <cp:keywords/>
  <cp:lastModifiedBy>GL-219-P</cp:lastModifiedBy>
  <cp:revision>2</cp:revision>
  <cp:lastPrinted>1899-12-31T18:00:00Z</cp:lastPrinted>
  <dcterms:created xsi:type="dcterms:W3CDTF">2023-11-15T04:59:00Z</dcterms:created>
  <dcterms:modified xsi:type="dcterms:W3CDTF">2023-11-15T04:59:00Z</dcterms:modified>
</cp:coreProperties>
</file>